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739C3" w14:textId="77777777" w:rsidR="00E508AD" w:rsidRPr="00E508AD" w:rsidRDefault="00E508AD" w:rsidP="007A0286">
      <w:pPr>
        <w:ind w:right="992" w:firstLine="993"/>
        <w:rPr>
          <w:rFonts w:ascii="Gotham Rounded Book" w:hAnsi="Gotham Rounded Book"/>
          <w:b/>
          <w:bCs/>
          <w:noProof/>
          <w:sz w:val="20"/>
          <w:szCs w:val="20"/>
        </w:rPr>
      </w:pPr>
    </w:p>
    <w:p w14:paraId="1B016456" w14:textId="385E9A03" w:rsidR="007D0628" w:rsidRPr="007D0628" w:rsidRDefault="008C1062" w:rsidP="007A0286">
      <w:pPr>
        <w:ind w:right="992" w:firstLine="993"/>
        <w:rPr>
          <w:rFonts w:ascii="Gotham Rounded Book" w:hAnsi="Gotham Rounded Book"/>
          <w:b/>
          <w:bCs/>
          <w:noProof/>
          <w:sz w:val="56"/>
          <w:szCs w:val="56"/>
        </w:rPr>
      </w:pPr>
      <w:r w:rsidRPr="00B82B34">
        <w:rPr>
          <w:rFonts w:ascii="Gotham Rounded Book" w:hAnsi="Gotham Rounded Book"/>
          <w:b/>
          <w:bCs/>
          <w:noProof/>
          <w:sz w:val="56"/>
          <w:szCs w:val="56"/>
        </w:rPr>
        <w:t>Lammkött</w:t>
      </w:r>
      <w:r w:rsidR="007A0286">
        <w:rPr>
          <w:rFonts w:ascii="Gotham Rounded Book" w:hAnsi="Gotham Rounded Book"/>
          <w:b/>
          <w:bCs/>
          <w:noProof/>
          <w:sz w:val="56"/>
          <w:szCs w:val="56"/>
        </w:rPr>
        <w:t>, fryst:</w:t>
      </w:r>
    </w:p>
    <w:p w14:paraId="21EDBFB2" w14:textId="0A3BC8AA" w:rsidR="006D713D" w:rsidRDefault="00AD1B9A" w:rsidP="006D713D">
      <w:pPr>
        <w:pStyle w:val="Liststycke"/>
        <w:numPr>
          <w:ilvl w:val="0"/>
          <w:numId w:val="5"/>
        </w:numPr>
        <w:ind w:right="992"/>
        <w:rPr>
          <w:rFonts w:ascii="Gotham Rounded Book" w:hAnsi="Gotham Rounded Book"/>
          <w:noProof/>
          <w:sz w:val="28"/>
          <w:szCs w:val="28"/>
        </w:rPr>
      </w:pPr>
      <w:r>
        <w:rPr>
          <w:rFonts w:ascii="Gotham Rounded Book" w:hAnsi="Gotham Rounded Book"/>
          <w:noProof/>
          <w:sz w:val="28"/>
          <w:szCs w:val="28"/>
        </w:rPr>
        <w:t>Färs</w:t>
      </w:r>
      <w:r w:rsidR="006D713D">
        <w:rPr>
          <w:rFonts w:ascii="Gotham Rounded Book" w:hAnsi="Gotham Rounded Book"/>
          <w:noProof/>
          <w:sz w:val="28"/>
          <w:szCs w:val="28"/>
        </w:rPr>
        <w:tab/>
      </w:r>
      <w:r w:rsidR="006D713D">
        <w:rPr>
          <w:rFonts w:ascii="Gotham Rounded Book" w:hAnsi="Gotham Rounded Book"/>
          <w:noProof/>
          <w:sz w:val="28"/>
          <w:szCs w:val="28"/>
        </w:rPr>
        <w:tab/>
        <w:t>500 g</w:t>
      </w:r>
      <w:r w:rsidR="006D713D">
        <w:rPr>
          <w:rFonts w:ascii="Gotham Rounded Book" w:hAnsi="Gotham Rounded Book"/>
          <w:noProof/>
          <w:sz w:val="28"/>
          <w:szCs w:val="28"/>
        </w:rPr>
        <w:tab/>
      </w:r>
      <w:r w:rsidR="006D713D">
        <w:rPr>
          <w:rFonts w:ascii="Gotham Rounded Book" w:hAnsi="Gotham Rounded Book"/>
          <w:noProof/>
          <w:sz w:val="28"/>
          <w:szCs w:val="28"/>
        </w:rPr>
        <w:tab/>
        <w:t>90 kr</w:t>
      </w:r>
    </w:p>
    <w:p w14:paraId="328DE6B1" w14:textId="71559EC2" w:rsidR="00A91F36" w:rsidRPr="006D713D" w:rsidRDefault="00A91F36" w:rsidP="006D713D">
      <w:pPr>
        <w:pStyle w:val="Liststycke"/>
        <w:numPr>
          <w:ilvl w:val="0"/>
          <w:numId w:val="5"/>
        </w:numPr>
        <w:ind w:right="992"/>
        <w:rPr>
          <w:rFonts w:ascii="Gotham Rounded Book" w:hAnsi="Gotham Rounded Book"/>
          <w:noProof/>
          <w:sz w:val="28"/>
          <w:szCs w:val="28"/>
        </w:rPr>
      </w:pPr>
      <w:r>
        <w:rPr>
          <w:rFonts w:ascii="Gotham Rounded Book" w:hAnsi="Gotham Rounded Book"/>
          <w:noProof/>
          <w:sz w:val="28"/>
          <w:szCs w:val="28"/>
        </w:rPr>
        <w:t>Lammkorv</w:t>
      </w:r>
      <w:r>
        <w:rPr>
          <w:rFonts w:ascii="Gotham Rounded Book" w:hAnsi="Gotham Rounded Book"/>
          <w:noProof/>
          <w:sz w:val="28"/>
          <w:szCs w:val="28"/>
        </w:rPr>
        <w:tab/>
        <w:t>7-pack</w:t>
      </w:r>
      <w:r>
        <w:rPr>
          <w:rFonts w:ascii="Gotham Rounded Book" w:hAnsi="Gotham Rounded Book"/>
          <w:noProof/>
          <w:sz w:val="28"/>
          <w:szCs w:val="28"/>
        </w:rPr>
        <w:tab/>
      </w:r>
      <w:r>
        <w:rPr>
          <w:rFonts w:ascii="Gotham Rounded Book" w:hAnsi="Gotham Rounded Book"/>
          <w:noProof/>
          <w:sz w:val="28"/>
          <w:szCs w:val="28"/>
        </w:rPr>
        <w:tab/>
        <w:t>250 kr</w:t>
      </w:r>
    </w:p>
    <w:p w14:paraId="2F5C38A7" w14:textId="007F0395" w:rsidR="00AD1B9A" w:rsidRPr="007E40F1" w:rsidRDefault="006A2692" w:rsidP="00E832ED">
      <w:pPr>
        <w:pStyle w:val="Liststycke"/>
        <w:numPr>
          <w:ilvl w:val="0"/>
          <w:numId w:val="5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 w:rsidRPr="007E40F1">
        <w:rPr>
          <w:rFonts w:ascii="Gotham Rounded Book" w:hAnsi="Gotham Rounded Book"/>
          <w:noProof/>
          <w:sz w:val="28"/>
          <w:szCs w:val="28"/>
          <w:lang w:val="nb-NO"/>
        </w:rPr>
        <w:t>Kotletter</w:t>
      </w:r>
      <w:r w:rsidR="006D713D" w:rsidRPr="007E40F1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6D713D" w:rsidRPr="007E40F1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7E40F1">
        <w:rPr>
          <w:rFonts w:ascii="Gotham Rounded Book" w:hAnsi="Gotham Rounded Book"/>
          <w:noProof/>
          <w:sz w:val="28"/>
          <w:szCs w:val="28"/>
          <w:lang w:val="nb-NO"/>
        </w:rPr>
        <w:t>Ca 500 g</w:t>
      </w:r>
      <w:r w:rsidR="00433692" w:rsidRPr="007E40F1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433692" w:rsidRPr="007E40F1">
        <w:rPr>
          <w:rFonts w:ascii="Gotham Rounded Book" w:hAnsi="Gotham Rounded Book"/>
          <w:noProof/>
          <w:sz w:val="28"/>
          <w:szCs w:val="28"/>
          <w:lang w:val="nb-NO"/>
        </w:rPr>
        <w:tab/>
        <w:t>510 kr/kg</w:t>
      </w:r>
    </w:p>
    <w:p w14:paraId="74CA2903" w14:textId="3EB99952" w:rsidR="006A2692" w:rsidRPr="004554BE" w:rsidRDefault="006A2692" w:rsidP="00E832ED">
      <w:pPr>
        <w:pStyle w:val="Liststycke"/>
        <w:numPr>
          <w:ilvl w:val="0"/>
          <w:numId w:val="5"/>
        </w:numPr>
        <w:ind w:right="992"/>
        <w:rPr>
          <w:rFonts w:ascii="Gotham Rounded Book" w:hAnsi="Gotham Rounded Book"/>
          <w:noProof/>
          <w:sz w:val="28"/>
          <w:szCs w:val="28"/>
          <w:lang w:val="da-DK"/>
        </w:rPr>
      </w:pPr>
      <w:r w:rsidRPr="004554BE">
        <w:rPr>
          <w:rFonts w:ascii="Gotham Rounded Book" w:hAnsi="Gotham Rounded Book"/>
          <w:noProof/>
          <w:sz w:val="28"/>
          <w:szCs w:val="28"/>
          <w:lang w:val="da-DK"/>
        </w:rPr>
        <w:t>Skivad bog</w:t>
      </w:r>
      <w:r w:rsidR="00433692" w:rsidRPr="004554BE">
        <w:rPr>
          <w:rFonts w:ascii="Gotham Rounded Book" w:hAnsi="Gotham Rounded Book"/>
          <w:noProof/>
          <w:sz w:val="28"/>
          <w:szCs w:val="28"/>
          <w:lang w:val="da-DK"/>
        </w:rPr>
        <w:tab/>
      </w:r>
      <w:r w:rsidR="004554BE" w:rsidRPr="004554BE">
        <w:rPr>
          <w:rFonts w:ascii="Gotham Rounded Book" w:hAnsi="Gotham Rounded Book"/>
          <w:noProof/>
          <w:sz w:val="28"/>
          <w:szCs w:val="28"/>
          <w:lang w:val="da-DK"/>
        </w:rPr>
        <w:t>C</w:t>
      </w:r>
      <w:r w:rsidR="004554BE">
        <w:rPr>
          <w:rFonts w:ascii="Gotham Rounded Book" w:hAnsi="Gotham Rounded Book"/>
          <w:noProof/>
          <w:sz w:val="28"/>
          <w:szCs w:val="28"/>
          <w:lang w:val="da-DK"/>
        </w:rPr>
        <w:t>a 500 g</w:t>
      </w:r>
      <w:r w:rsidR="00433692" w:rsidRPr="004554BE">
        <w:rPr>
          <w:rFonts w:ascii="Gotham Rounded Book" w:hAnsi="Gotham Rounded Book"/>
          <w:noProof/>
          <w:sz w:val="28"/>
          <w:szCs w:val="28"/>
          <w:lang w:val="da-DK"/>
        </w:rPr>
        <w:tab/>
      </w:r>
      <w:r w:rsidR="00433692" w:rsidRPr="004554BE">
        <w:rPr>
          <w:rFonts w:ascii="Gotham Rounded Book" w:hAnsi="Gotham Rounded Book"/>
          <w:noProof/>
          <w:sz w:val="28"/>
          <w:szCs w:val="28"/>
          <w:lang w:val="da-DK"/>
        </w:rPr>
        <w:tab/>
      </w:r>
      <w:r w:rsidR="00363CD9" w:rsidRPr="004554BE">
        <w:rPr>
          <w:rFonts w:ascii="Gotham Rounded Book" w:hAnsi="Gotham Rounded Book"/>
          <w:noProof/>
          <w:sz w:val="28"/>
          <w:szCs w:val="28"/>
          <w:lang w:val="da-DK"/>
        </w:rPr>
        <w:t>280 kr/kg</w:t>
      </w:r>
    </w:p>
    <w:p w14:paraId="1A3737AF" w14:textId="6E482520" w:rsidR="006D713D" w:rsidRPr="004554BE" w:rsidRDefault="006D713D" w:rsidP="00E832ED">
      <w:pPr>
        <w:pStyle w:val="Liststycke"/>
        <w:numPr>
          <w:ilvl w:val="0"/>
          <w:numId w:val="5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 w:rsidRPr="004554BE">
        <w:rPr>
          <w:rFonts w:ascii="Gotham Rounded Book" w:hAnsi="Gotham Rounded Book"/>
          <w:noProof/>
          <w:sz w:val="28"/>
          <w:szCs w:val="28"/>
          <w:lang w:val="nb-NO"/>
        </w:rPr>
        <w:t>Racks</w:t>
      </w:r>
      <w:r w:rsidR="00363CD9" w:rsidRPr="004554BE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363CD9" w:rsidRPr="004554BE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4554BE" w:rsidRPr="004554BE">
        <w:rPr>
          <w:rFonts w:ascii="Gotham Rounded Book" w:hAnsi="Gotham Rounded Book"/>
          <w:noProof/>
          <w:sz w:val="28"/>
          <w:szCs w:val="28"/>
          <w:lang w:val="nb-NO"/>
        </w:rPr>
        <w:t>Ca 500 g</w:t>
      </w:r>
      <w:r w:rsidR="00363CD9" w:rsidRPr="004554BE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363CD9" w:rsidRPr="004554BE">
        <w:rPr>
          <w:rFonts w:ascii="Gotham Rounded Book" w:hAnsi="Gotham Rounded Book"/>
          <w:noProof/>
          <w:sz w:val="28"/>
          <w:szCs w:val="28"/>
          <w:lang w:val="nb-NO"/>
        </w:rPr>
        <w:tab/>
        <w:t>480 kr/kg</w:t>
      </w:r>
    </w:p>
    <w:p w14:paraId="539037E9" w14:textId="5646D0CC" w:rsidR="006D713D" w:rsidRDefault="006D713D" w:rsidP="00E832ED">
      <w:pPr>
        <w:pStyle w:val="Liststycke"/>
        <w:numPr>
          <w:ilvl w:val="0"/>
          <w:numId w:val="5"/>
        </w:numPr>
        <w:ind w:right="992"/>
        <w:rPr>
          <w:rFonts w:ascii="Gotham Rounded Book" w:hAnsi="Gotham Rounded Book"/>
          <w:noProof/>
          <w:sz w:val="28"/>
          <w:szCs w:val="28"/>
        </w:rPr>
      </w:pPr>
      <w:r>
        <w:rPr>
          <w:rFonts w:ascii="Gotham Rounded Book" w:hAnsi="Gotham Rounded Book"/>
          <w:noProof/>
          <w:sz w:val="28"/>
          <w:szCs w:val="28"/>
        </w:rPr>
        <w:t>Entrecote</w:t>
      </w:r>
      <w:r w:rsidR="00363CD9">
        <w:rPr>
          <w:rFonts w:ascii="Gotham Rounded Book" w:hAnsi="Gotham Rounded Book"/>
          <w:noProof/>
          <w:sz w:val="28"/>
          <w:szCs w:val="28"/>
        </w:rPr>
        <w:tab/>
      </w:r>
      <w:r w:rsidR="004554BE">
        <w:rPr>
          <w:rFonts w:ascii="Gotham Rounded Book" w:hAnsi="Gotham Rounded Book"/>
          <w:noProof/>
          <w:sz w:val="28"/>
          <w:szCs w:val="28"/>
        </w:rPr>
        <w:t>Ca 500 g</w:t>
      </w:r>
      <w:r w:rsidR="00363CD9">
        <w:rPr>
          <w:rFonts w:ascii="Gotham Rounded Book" w:hAnsi="Gotham Rounded Book"/>
          <w:noProof/>
          <w:sz w:val="28"/>
          <w:szCs w:val="28"/>
        </w:rPr>
        <w:tab/>
      </w:r>
      <w:r w:rsidR="00363CD9">
        <w:rPr>
          <w:rFonts w:ascii="Gotham Rounded Book" w:hAnsi="Gotham Rounded Book"/>
          <w:noProof/>
          <w:sz w:val="28"/>
          <w:szCs w:val="28"/>
        </w:rPr>
        <w:tab/>
        <w:t>570 kr/kg</w:t>
      </w:r>
    </w:p>
    <w:p w14:paraId="12F1AC2E" w14:textId="79F97A05" w:rsidR="004E0EDC" w:rsidRDefault="006D713D" w:rsidP="000C0413">
      <w:pPr>
        <w:pStyle w:val="Liststycke"/>
        <w:numPr>
          <w:ilvl w:val="0"/>
          <w:numId w:val="5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 w:rsidRPr="004554BE">
        <w:rPr>
          <w:rFonts w:ascii="Gotham Rounded Book" w:hAnsi="Gotham Rounded Book"/>
          <w:noProof/>
          <w:sz w:val="28"/>
          <w:szCs w:val="28"/>
          <w:lang w:val="nb-NO"/>
        </w:rPr>
        <w:t>Stek</w:t>
      </w:r>
      <w:r w:rsidR="00363CD9" w:rsidRPr="004554BE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363CD9" w:rsidRPr="004554BE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4554BE" w:rsidRPr="004554BE">
        <w:rPr>
          <w:rFonts w:ascii="Gotham Rounded Book" w:hAnsi="Gotham Rounded Book"/>
          <w:noProof/>
          <w:sz w:val="28"/>
          <w:szCs w:val="28"/>
          <w:lang w:val="nb-NO"/>
        </w:rPr>
        <w:t xml:space="preserve">Ca </w:t>
      </w:r>
      <w:r w:rsidR="00DF5CB5">
        <w:rPr>
          <w:rFonts w:ascii="Gotham Rounded Book" w:hAnsi="Gotham Rounded Book"/>
          <w:noProof/>
          <w:sz w:val="28"/>
          <w:szCs w:val="28"/>
          <w:lang w:val="nb-NO"/>
        </w:rPr>
        <w:t>2</w:t>
      </w:r>
      <w:r w:rsidR="004554BE" w:rsidRPr="004554BE">
        <w:rPr>
          <w:rFonts w:ascii="Gotham Rounded Book" w:hAnsi="Gotham Rounded Book"/>
          <w:noProof/>
          <w:sz w:val="28"/>
          <w:szCs w:val="28"/>
          <w:lang w:val="nb-NO"/>
        </w:rPr>
        <w:t xml:space="preserve"> </w:t>
      </w:r>
      <w:r w:rsidR="004554BE">
        <w:rPr>
          <w:rFonts w:ascii="Gotham Rounded Book" w:hAnsi="Gotham Rounded Book"/>
          <w:noProof/>
          <w:sz w:val="28"/>
          <w:szCs w:val="28"/>
          <w:lang w:val="nb-NO"/>
        </w:rPr>
        <w:t>kg</w:t>
      </w:r>
      <w:r w:rsidR="00363CD9" w:rsidRPr="004554BE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363CD9" w:rsidRPr="004554BE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52583A" w:rsidRPr="004554BE">
        <w:rPr>
          <w:rFonts w:ascii="Gotham Rounded Book" w:hAnsi="Gotham Rounded Book"/>
          <w:noProof/>
          <w:sz w:val="28"/>
          <w:szCs w:val="28"/>
          <w:lang w:val="nb-NO"/>
        </w:rPr>
        <w:t>340 kr/kg</w:t>
      </w:r>
    </w:p>
    <w:p w14:paraId="4063BE40" w14:textId="2597DC76" w:rsidR="003C2051" w:rsidRPr="00F36D9A" w:rsidRDefault="007A0286" w:rsidP="00F36D9A">
      <w:pPr>
        <w:pStyle w:val="Liststycke"/>
        <w:numPr>
          <w:ilvl w:val="0"/>
          <w:numId w:val="5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>
        <w:rPr>
          <w:rFonts w:ascii="Gotham Rounded Book" w:hAnsi="Gotham Rounded Book"/>
          <w:noProof/>
          <w:sz w:val="28"/>
          <w:szCs w:val="28"/>
          <w:lang w:val="nb-NO"/>
        </w:rPr>
        <w:t>Lammlåda</w:t>
      </w:r>
      <w:r>
        <w:rPr>
          <w:rFonts w:ascii="Gotham Rounded Book" w:hAnsi="Gotham Rounded Book"/>
          <w:noProof/>
          <w:sz w:val="28"/>
          <w:szCs w:val="28"/>
          <w:lang w:val="nb-NO"/>
        </w:rPr>
        <w:tab/>
        <w:t>Ca 5-7 kg</w:t>
      </w:r>
      <w:r>
        <w:rPr>
          <w:rFonts w:ascii="Gotham Rounded Book" w:hAnsi="Gotham Rounded Book"/>
          <w:noProof/>
          <w:sz w:val="28"/>
          <w:szCs w:val="28"/>
          <w:lang w:val="nb-NO"/>
        </w:rPr>
        <w:tab/>
        <w:t>270 kr/kg</w:t>
      </w:r>
    </w:p>
    <w:p w14:paraId="720413AE" w14:textId="77777777" w:rsidR="007A0286" w:rsidRPr="007A0286" w:rsidRDefault="007A0286" w:rsidP="007A0286">
      <w:pPr>
        <w:pStyle w:val="Liststycke"/>
        <w:ind w:left="1353" w:right="992"/>
        <w:rPr>
          <w:rFonts w:ascii="Gotham Rounded Book" w:hAnsi="Gotham Rounded Book"/>
          <w:noProof/>
          <w:sz w:val="28"/>
          <w:szCs w:val="28"/>
        </w:rPr>
      </w:pPr>
    </w:p>
    <w:p w14:paraId="24FAEB3A" w14:textId="0CE031FC" w:rsidR="00687D8F" w:rsidRDefault="000C0413" w:rsidP="007A0286">
      <w:pPr>
        <w:pStyle w:val="Liststycke"/>
        <w:rPr>
          <w:rFonts w:ascii="Gotham Rounded Book" w:hAnsi="Gotham Rounded Book"/>
          <w:noProof/>
          <w:sz w:val="28"/>
          <w:szCs w:val="28"/>
        </w:rPr>
      </w:pPr>
      <w:r>
        <w:rPr>
          <w:rFonts w:ascii="Gotham Rounded Book" w:hAnsi="Gotham Rounded Book"/>
          <w:noProof/>
          <w:sz w:val="28"/>
          <w:szCs w:val="28"/>
        </w:rPr>
        <w:t>Med reservation för slutförsäljning.</w:t>
      </w:r>
    </w:p>
    <w:p w14:paraId="0FEA3DF5" w14:textId="77777777" w:rsidR="007A0286" w:rsidRPr="007A0286" w:rsidRDefault="007A0286" w:rsidP="007A0286">
      <w:pPr>
        <w:pStyle w:val="Liststycke"/>
        <w:rPr>
          <w:rFonts w:ascii="Gotham Rounded Book" w:hAnsi="Gotham Rounded Book"/>
          <w:noProof/>
          <w:sz w:val="28"/>
          <w:szCs w:val="28"/>
        </w:rPr>
      </w:pPr>
    </w:p>
    <w:p w14:paraId="44DDC949" w14:textId="1F882DAD" w:rsidR="004E0EDC" w:rsidRPr="00687D8F" w:rsidRDefault="00687D8F" w:rsidP="00687D8F">
      <w:pPr>
        <w:ind w:left="993" w:right="992"/>
        <w:rPr>
          <w:rFonts w:ascii="Gotham Rounded Book" w:hAnsi="Gotham Rounded Book"/>
          <w:b/>
          <w:bCs/>
          <w:noProof/>
          <w:sz w:val="56"/>
          <w:szCs w:val="56"/>
        </w:rPr>
      </w:pPr>
      <w:r w:rsidRPr="00687D8F">
        <w:rPr>
          <w:rFonts w:ascii="Gotham Rounded Book" w:hAnsi="Gotham Rounded Book"/>
          <w:b/>
          <w:bCs/>
          <w:noProof/>
          <w:sz w:val="56"/>
          <w:szCs w:val="56"/>
        </w:rPr>
        <w:t>Nötkött</w:t>
      </w:r>
      <w:r w:rsidR="007A0286">
        <w:rPr>
          <w:rFonts w:ascii="Gotham Rounded Book" w:hAnsi="Gotham Rounded Book"/>
          <w:b/>
          <w:bCs/>
          <w:noProof/>
          <w:sz w:val="56"/>
          <w:szCs w:val="56"/>
        </w:rPr>
        <w:t>, fryst:</w:t>
      </w:r>
    </w:p>
    <w:p w14:paraId="3B9DD4B6" w14:textId="4E7AF8D3" w:rsidR="00486B32" w:rsidRDefault="00486B32" w:rsidP="00486B32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</w:rPr>
      </w:pPr>
      <w:r>
        <w:rPr>
          <w:rFonts w:ascii="Gotham Rounded Book" w:hAnsi="Gotham Rounded Book"/>
          <w:noProof/>
          <w:sz w:val="28"/>
          <w:szCs w:val="28"/>
        </w:rPr>
        <w:t xml:space="preserve">Färs </w:t>
      </w:r>
      <w:r>
        <w:rPr>
          <w:rFonts w:ascii="Gotham Rounded Book" w:hAnsi="Gotham Rounded Book"/>
          <w:noProof/>
          <w:sz w:val="28"/>
          <w:szCs w:val="28"/>
        </w:rPr>
        <w:tab/>
      </w:r>
      <w:r>
        <w:rPr>
          <w:rFonts w:ascii="Gotham Rounded Book" w:hAnsi="Gotham Rounded Book"/>
          <w:noProof/>
          <w:sz w:val="28"/>
          <w:szCs w:val="28"/>
        </w:rPr>
        <w:tab/>
        <w:t>500 g</w:t>
      </w:r>
      <w:r>
        <w:rPr>
          <w:rFonts w:ascii="Gotham Rounded Book" w:hAnsi="Gotham Rounded Book"/>
          <w:noProof/>
          <w:sz w:val="28"/>
          <w:szCs w:val="28"/>
        </w:rPr>
        <w:tab/>
      </w:r>
      <w:r>
        <w:rPr>
          <w:rFonts w:ascii="Gotham Rounded Book" w:hAnsi="Gotham Rounded Book"/>
          <w:noProof/>
          <w:sz w:val="28"/>
          <w:szCs w:val="28"/>
        </w:rPr>
        <w:tab/>
        <w:t>90 kr</w:t>
      </w:r>
    </w:p>
    <w:p w14:paraId="5EA8A7DE" w14:textId="0B01667C" w:rsidR="00750C98" w:rsidRDefault="00750C98" w:rsidP="00486B32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</w:rPr>
      </w:pPr>
      <w:r>
        <w:rPr>
          <w:rFonts w:ascii="Gotham Rounded Book" w:hAnsi="Gotham Rounded Book"/>
          <w:noProof/>
          <w:sz w:val="28"/>
          <w:szCs w:val="28"/>
        </w:rPr>
        <w:t>Nötköttskorv</w:t>
      </w:r>
      <w:r>
        <w:rPr>
          <w:rFonts w:ascii="Gotham Rounded Book" w:hAnsi="Gotham Rounded Book"/>
          <w:noProof/>
          <w:sz w:val="28"/>
          <w:szCs w:val="28"/>
        </w:rPr>
        <w:tab/>
        <w:t>7-pack</w:t>
      </w:r>
      <w:r>
        <w:rPr>
          <w:rFonts w:ascii="Gotham Rounded Book" w:hAnsi="Gotham Rounded Book"/>
          <w:noProof/>
          <w:sz w:val="28"/>
          <w:szCs w:val="28"/>
        </w:rPr>
        <w:tab/>
      </w:r>
      <w:r>
        <w:rPr>
          <w:rFonts w:ascii="Gotham Rounded Book" w:hAnsi="Gotham Rounded Book"/>
          <w:noProof/>
          <w:sz w:val="28"/>
          <w:szCs w:val="28"/>
        </w:rPr>
        <w:tab/>
        <w:t>250 kr</w:t>
      </w:r>
    </w:p>
    <w:p w14:paraId="30F60F94" w14:textId="77777777" w:rsidR="00486B32" w:rsidRDefault="00486B32" w:rsidP="00486B32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</w:rPr>
      </w:pPr>
      <w:r>
        <w:rPr>
          <w:rFonts w:ascii="Gotham Rounded Book" w:hAnsi="Gotham Rounded Book"/>
          <w:noProof/>
          <w:sz w:val="28"/>
          <w:szCs w:val="28"/>
        </w:rPr>
        <w:t>Grytbitar</w:t>
      </w:r>
      <w:r>
        <w:rPr>
          <w:rFonts w:ascii="Gotham Rounded Book" w:hAnsi="Gotham Rounded Book"/>
          <w:noProof/>
          <w:sz w:val="28"/>
          <w:szCs w:val="28"/>
        </w:rPr>
        <w:tab/>
        <w:t>Ca 1 kg</w:t>
      </w:r>
      <w:r>
        <w:rPr>
          <w:rFonts w:ascii="Gotham Rounded Book" w:hAnsi="Gotham Rounded Book"/>
          <w:noProof/>
          <w:sz w:val="28"/>
          <w:szCs w:val="28"/>
        </w:rPr>
        <w:tab/>
      </w:r>
      <w:r>
        <w:rPr>
          <w:rFonts w:ascii="Gotham Rounded Book" w:hAnsi="Gotham Rounded Book"/>
          <w:noProof/>
          <w:sz w:val="28"/>
          <w:szCs w:val="28"/>
        </w:rPr>
        <w:tab/>
        <w:t>270 kr/kg</w:t>
      </w:r>
    </w:p>
    <w:p w14:paraId="6AC062DA" w14:textId="77777777" w:rsidR="00486B32" w:rsidRPr="002F6CF4" w:rsidRDefault="00486B32" w:rsidP="00486B32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>Oxfilé</w:t>
      </w: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ab/>
        <w:t>Ca 1 kg</w:t>
      </w: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ab/>
        <w:t>620 kr/k</w:t>
      </w:r>
      <w:r>
        <w:rPr>
          <w:rFonts w:ascii="Gotham Rounded Book" w:hAnsi="Gotham Rounded Book"/>
          <w:noProof/>
          <w:sz w:val="28"/>
          <w:szCs w:val="28"/>
          <w:lang w:val="nb-NO"/>
        </w:rPr>
        <w:t>g</w:t>
      </w:r>
    </w:p>
    <w:p w14:paraId="719D26F9" w14:textId="77777777" w:rsidR="00486B32" w:rsidRPr="002F6CF4" w:rsidRDefault="00486B32" w:rsidP="00486B32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>Rostbiff</w:t>
      </w: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ab/>
        <w:t>Ca 1 kg</w:t>
      </w: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2F6CF4">
        <w:rPr>
          <w:rFonts w:ascii="Gotham Rounded Book" w:hAnsi="Gotham Rounded Book"/>
          <w:noProof/>
          <w:sz w:val="28"/>
          <w:szCs w:val="28"/>
          <w:lang w:val="nb-NO"/>
        </w:rPr>
        <w:tab/>
        <w:t>470 kr/k</w:t>
      </w:r>
      <w:r>
        <w:rPr>
          <w:rFonts w:ascii="Gotham Rounded Book" w:hAnsi="Gotham Rounded Book"/>
          <w:noProof/>
          <w:sz w:val="28"/>
          <w:szCs w:val="28"/>
          <w:lang w:val="nb-NO"/>
        </w:rPr>
        <w:t>g</w:t>
      </w:r>
    </w:p>
    <w:p w14:paraId="34ED203C" w14:textId="77777777" w:rsidR="00486B32" w:rsidRDefault="00486B32" w:rsidP="00486B32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</w:rPr>
      </w:pPr>
      <w:r>
        <w:rPr>
          <w:rFonts w:ascii="Gotham Rounded Book" w:hAnsi="Gotham Rounded Book"/>
          <w:noProof/>
          <w:sz w:val="28"/>
          <w:szCs w:val="28"/>
        </w:rPr>
        <w:t>Entrecote</w:t>
      </w:r>
      <w:r>
        <w:rPr>
          <w:rFonts w:ascii="Gotham Rounded Book" w:hAnsi="Gotham Rounded Book"/>
          <w:noProof/>
          <w:sz w:val="28"/>
          <w:szCs w:val="28"/>
        </w:rPr>
        <w:tab/>
        <w:t>Ca 1 kg</w:t>
      </w:r>
      <w:r>
        <w:rPr>
          <w:rFonts w:ascii="Gotham Rounded Book" w:hAnsi="Gotham Rounded Book"/>
          <w:noProof/>
          <w:sz w:val="28"/>
          <w:szCs w:val="28"/>
        </w:rPr>
        <w:tab/>
      </w:r>
      <w:r>
        <w:rPr>
          <w:rFonts w:ascii="Gotham Rounded Book" w:hAnsi="Gotham Rounded Book"/>
          <w:noProof/>
          <w:sz w:val="28"/>
          <w:szCs w:val="28"/>
        </w:rPr>
        <w:tab/>
        <w:t>540 kr/kg</w:t>
      </w:r>
    </w:p>
    <w:p w14:paraId="07FA685B" w14:textId="77777777" w:rsidR="00486B32" w:rsidRPr="002A286F" w:rsidRDefault="00486B32" w:rsidP="00486B32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>Biff</w:t>
      </w: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ab/>
        <w:t>Ca 1 kg</w:t>
      </w: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ab/>
        <w:t>540 kr/k</w:t>
      </w:r>
      <w:r>
        <w:rPr>
          <w:rFonts w:ascii="Gotham Rounded Book" w:hAnsi="Gotham Rounded Book"/>
          <w:noProof/>
          <w:sz w:val="28"/>
          <w:szCs w:val="28"/>
          <w:lang w:val="nb-NO"/>
        </w:rPr>
        <w:t>g</w:t>
      </w:r>
    </w:p>
    <w:p w14:paraId="2C821445" w14:textId="77777777" w:rsidR="00486B32" w:rsidRPr="002A286F" w:rsidRDefault="00486B32" w:rsidP="00486B32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>Högrev</w:t>
      </w: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ab/>
        <w:t>Ca 1 kg</w:t>
      </w: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2A286F">
        <w:rPr>
          <w:rFonts w:ascii="Gotham Rounded Book" w:hAnsi="Gotham Rounded Book"/>
          <w:noProof/>
          <w:sz w:val="28"/>
          <w:szCs w:val="28"/>
          <w:lang w:val="nb-NO"/>
        </w:rPr>
        <w:tab/>
        <w:t>280 kr/k</w:t>
      </w:r>
      <w:r>
        <w:rPr>
          <w:rFonts w:ascii="Gotham Rounded Book" w:hAnsi="Gotham Rounded Book"/>
          <w:noProof/>
          <w:sz w:val="28"/>
          <w:szCs w:val="28"/>
          <w:lang w:val="nb-NO"/>
        </w:rPr>
        <w:t>g</w:t>
      </w:r>
    </w:p>
    <w:p w14:paraId="15507129" w14:textId="77777777" w:rsidR="00486B32" w:rsidRPr="00990516" w:rsidRDefault="00486B32" w:rsidP="00486B32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 w:rsidRPr="00990516">
        <w:rPr>
          <w:rFonts w:ascii="Gotham Rounded Book" w:hAnsi="Gotham Rounded Book"/>
          <w:noProof/>
          <w:sz w:val="28"/>
          <w:szCs w:val="28"/>
          <w:lang w:val="nb-NO"/>
        </w:rPr>
        <w:t>Fransyska</w:t>
      </w:r>
      <w:r w:rsidRPr="00990516">
        <w:rPr>
          <w:rFonts w:ascii="Gotham Rounded Book" w:hAnsi="Gotham Rounded Book"/>
          <w:noProof/>
          <w:sz w:val="28"/>
          <w:szCs w:val="28"/>
          <w:lang w:val="nb-NO"/>
        </w:rPr>
        <w:tab/>
        <w:t>Ca 1,5 kg</w:t>
      </w:r>
      <w:r w:rsidRPr="00990516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990516">
        <w:rPr>
          <w:rFonts w:ascii="Gotham Rounded Book" w:hAnsi="Gotham Rounded Book"/>
          <w:noProof/>
          <w:sz w:val="28"/>
          <w:szCs w:val="28"/>
          <w:lang w:val="nb-NO"/>
        </w:rPr>
        <w:tab/>
        <w:t>270 kr/k</w:t>
      </w:r>
      <w:r>
        <w:rPr>
          <w:rFonts w:ascii="Gotham Rounded Book" w:hAnsi="Gotham Rounded Book"/>
          <w:noProof/>
          <w:sz w:val="28"/>
          <w:szCs w:val="28"/>
          <w:lang w:val="nb-NO"/>
        </w:rPr>
        <w:t>g</w:t>
      </w:r>
    </w:p>
    <w:p w14:paraId="2FA6F080" w14:textId="1A5A6E23" w:rsidR="00486B32" w:rsidRDefault="00486B32" w:rsidP="000C0413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 w:rsidRPr="009B3AE9">
        <w:rPr>
          <w:rFonts w:ascii="Gotham Rounded Book" w:hAnsi="Gotham Rounded Book"/>
          <w:noProof/>
          <w:sz w:val="28"/>
          <w:szCs w:val="28"/>
          <w:lang w:val="nb-NO"/>
        </w:rPr>
        <w:t>Innanlår</w:t>
      </w:r>
      <w:r w:rsidRPr="009B3AE9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9B3AE9">
        <w:rPr>
          <w:rFonts w:ascii="Gotham Rounded Book" w:hAnsi="Gotham Rounded Book"/>
          <w:noProof/>
          <w:sz w:val="28"/>
          <w:szCs w:val="28"/>
          <w:lang w:val="nb-NO"/>
        </w:rPr>
        <w:tab/>
        <w:t>Ca 1,5 kg</w:t>
      </w:r>
      <w:r w:rsidRPr="009B3AE9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Pr="009B3AE9">
        <w:rPr>
          <w:rFonts w:ascii="Gotham Rounded Book" w:hAnsi="Gotham Rounded Book"/>
          <w:noProof/>
          <w:sz w:val="28"/>
          <w:szCs w:val="28"/>
          <w:lang w:val="nb-NO"/>
        </w:rPr>
        <w:tab/>
        <w:t>340 kr/k</w:t>
      </w:r>
      <w:r>
        <w:rPr>
          <w:rFonts w:ascii="Gotham Rounded Book" w:hAnsi="Gotham Rounded Book"/>
          <w:noProof/>
          <w:sz w:val="28"/>
          <w:szCs w:val="28"/>
          <w:lang w:val="nb-NO"/>
        </w:rPr>
        <w:t>g</w:t>
      </w:r>
    </w:p>
    <w:p w14:paraId="1A3FF215" w14:textId="3DAAD8CA" w:rsidR="00CE30EA" w:rsidRPr="000C0413" w:rsidRDefault="007A0286" w:rsidP="000C0413">
      <w:pPr>
        <w:pStyle w:val="Liststycke"/>
        <w:numPr>
          <w:ilvl w:val="0"/>
          <w:numId w:val="6"/>
        </w:numPr>
        <w:ind w:right="992"/>
        <w:rPr>
          <w:rFonts w:ascii="Gotham Rounded Book" w:hAnsi="Gotham Rounded Book"/>
          <w:noProof/>
          <w:sz w:val="28"/>
          <w:szCs w:val="28"/>
          <w:lang w:val="nb-NO"/>
        </w:rPr>
      </w:pPr>
      <w:r>
        <w:rPr>
          <w:rFonts w:ascii="Gotham Rounded Book" w:hAnsi="Gotham Rounded Book"/>
          <w:noProof/>
          <w:sz w:val="28"/>
          <w:szCs w:val="28"/>
          <w:lang w:val="nb-NO"/>
        </w:rPr>
        <w:t>Nötlåda</w:t>
      </w:r>
      <w:r w:rsidR="00F36D9A">
        <w:rPr>
          <w:rFonts w:ascii="Gotham Rounded Book" w:hAnsi="Gotham Rounded Book"/>
          <w:noProof/>
          <w:sz w:val="28"/>
          <w:szCs w:val="28"/>
          <w:lang w:val="nb-NO"/>
        </w:rPr>
        <w:tab/>
      </w:r>
      <w:r w:rsidR="008A5F12">
        <w:rPr>
          <w:rFonts w:ascii="Gotham Rounded Book" w:hAnsi="Gotham Rounded Book"/>
          <w:noProof/>
          <w:sz w:val="28"/>
          <w:szCs w:val="28"/>
          <w:lang w:val="nb-NO"/>
        </w:rPr>
        <w:tab/>
        <w:t xml:space="preserve">Ca </w:t>
      </w:r>
      <w:r>
        <w:rPr>
          <w:rFonts w:ascii="Gotham Rounded Book" w:hAnsi="Gotham Rounded Book"/>
          <w:noProof/>
          <w:sz w:val="28"/>
          <w:szCs w:val="28"/>
          <w:lang w:val="nb-NO"/>
        </w:rPr>
        <w:t>8</w:t>
      </w:r>
      <w:r w:rsidR="00DE2282">
        <w:rPr>
          <w:rFonts w:ascii="Gotham Rounded Book" w:hAnsi="Gotham Rounded Book"/>
          <w:noProof/>
          <w:sz w:val="28"/>
          <w:szCs w:val="28"/>
          <w:lang w:val="nb-NO"/>
        </w:rPr>
        <w:t xml:space="preserve"> kg</w:t>
      </w:r>
      <w:r>
        <w:rPr>
          <w:rFonts w:ascii="Gotham Rounded Book" w:hAnsi="Gotham Rounded Book"/>
          <w:noProof/>
          <w:sz w:val="28"/>
          <w:szCs w:val="28"/>
          <w:lang w:val="nb-NO"/>
        </w:rPr>
        <w:tab/>
      </w:r>
      <w:r>
        <w:rPr>
          <w:rFonts w:ascii="Gotham Rounded Book" w:hAnsi="Gotham Rounded Book"/>
          <w:noProof/>
          <w:sz w:val="28"/>
          <w:szCs w:val="28"/>
          <w:lang w:val="nb-NO"/>
        </w:rPr>
        <w:tab/>
        <w:t>280 kr/kg</w:t>
      </w:r>
    </w:p>
    <w:p w14:paraId="20D433F8" w14:textId="77777777" w:rsidR="000C0413" w:rsidRPr="000C0413" w:rsidRDefault="000C0413" w:rsidP="000C0413">
      <w:pPr>
        <w:ind w:left="993"/>
        <w:rPr>
          <w:rFonts w:ascii="Gotham Rounded Book" w:hAnsi="Gotham Rounded Book"/>
          <w:noProof/>
          <w:sz w:val="28"/>
          <w:szCs w:val="28"/>
        </w:rPr>
      </w:pPr>
      <w:r w:rsidRPr="000C0413">
        <w:rPr>
          <w:rFonts w:ascii="Gotham Rounded Book" w:hAnsi="Gotham Rounded Book"/>
          <w:noProof/>
          <w:sz w:val="28"/>
          <w:szCs w:val="28"/>
        </w:rPr>
        <w:t>Med reservation för slutförsäljning.</w:t>
      </w:r>
    </w:p>
    <w:p w14:paraId="3A9D3242" w14:textId="77777777" w:rsidR="00486B32" w:rsidRDefault="00486B32" w:rsidP="00486B32">
      <w:pPr>
        <w:ind w:left="993" w:right="992"/>
        <w:rPr>
          <w:rFonts w:ascii="Gotham Rounded Book" w:hAnsi="Gotham Rounded Book"/>
          <w:noProof/>
          <w:sz w:val="28"/>
          <w:szCs w:val="28"/>
        </w:rPr>
      </w:pPr>
    </w:p>
    <w:p w14:paraId="622C1DEA" w14:textId="77777777" w:rsidR="00972D24" w:rsidRPr="00DB7DB0" w:rsidRDefault="00972D24" w:rsidP="00DB7DB0">
      <w:pPr>
        <w:ind w:right="992"/>
        <w:rPr>
          <w:rFonts w:ascii="Gotham Rounded Book" w:hAnsi="Gotham Rounded Book"/>
          <w:sz w:val="34"/>
          <w:szCs w:val="34"/>
        </w:rPr>
      </w:pPr>
    </w:p>
    <w:p w14:paraId="4DEA611A" w14:textId="20200D99" w:rsidR="00972D24" w:rsidRPr="00DB7DB0" w:rsidRDefault="00972D24" w:rsidP="00DB7DB0">
      <w:pPr>
        <w:spacing w:after="0"/>
        <w:ind w:left="993" w:right="992"/>
        <w:rPr>
          <w:rFonts w:ascii="Gotham Rounded Book" w:hAnsi="Gotham Rounded Book"/>
          <w:sz w:val="28"/>
          <w:szCs w:val="28"/>
        </w:rPr>
      </w:pPr>
    </w:p>
    <w:sectPr w:rsidR="00972D24" w:rsidRPr="00DB7DB0" w:rsidSect="0025008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417" w:bottom="1417" w:left="1417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31918" w14:textId="77777777" w:rsidR="00EE38C3" w:rsidRDefault="00EE38C3" w:rsidP="00877134">
      <w:pPr>
        <w:spacing w:after="0" w:line="240" w:lineRule="auto"/>
      </w:pPr>
      <w:r>
        <w:separator/>
      </w:r>
    </w:p>
  </w:endnote>
  <w:endnote w:type="continuationSeparator" w:id="0">
    <w:p w14:paraId="5464BBCE" w14:textId="77777777" w:rsidR="00EE38C3" w:rsidRDefault="00EE38C3" w:rsidP="00877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Rounded Book"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49C92" w14:textId="77777777" w:rsidR="00412129" w:rsidRDefault="0041212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37F9E" w14:textId="77777777" w:rsidR="007842A4" w:rsidRPr="00BF5F1B" w:rsidRDefault="00F667D8" w:rsidP="0025008D">
    <w:pPr>
      <w:pStyle w:val="Sidfot"/>
      <w:ind w:left="-851"/>
      <w:rPr>
        <w:rFonts w:ascii="Gotham Rounded Book" w:hAnsi="Gotham Rounded Book" w:cs="Arial"/>
        <w:color w:val="FFFFFF" w:themeColor="background1"/>
        <w:sz w:val="14"/>
        <w:szCs w:val="1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83C7831" wp14:editId="42DBD94D">
          <wp:simplePos x="0" y="0"/>
          <wp:positionH relativeFrom="column">
            <wp:posOffset>45085</wp:posOffset>
          </wp:positionH>
          <wp:positionV relativeFrom="paragraph">
            <wp:posOffset>-1116330</wp:posOffset>
          </wp:positionV>
          <wp:extent cx="2401200" cy="75600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1200" cy="75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2129">
      <w:rPr>
        <w:rFonts w:ascii="Gotham Rounded Book" w:hAnsi="Gotham Rounded Book" w:cs="Arial"/>
        <w:color w:val="FFFFFF" w:themeColor="background1"/>
        <w:sz w:val="14"/>
        <w:szCs w:val="14"/>
      </w:rPr>
      <w:t xml:space="preserve">Tyresta by i morgondimma, </w:t>
    </w:r>
    <w:proofErr w:type="spellStart"/>
    <w:r w:rsidR="00412129">
      <w:rPr>
        <w:rFonts w:ascii="Gotham Rounded Book" w:hAnsi="Gotham Rounded Book" w:cs="Arial"/>
        <w:color w:val="FFFFFF" w:themeColor="background1"/>
        <w:sz w:val="14"/>
        <w:szCs w:val="14"/>
      </w:rPr>
      <w:t>misty</w:t>
    </w:r>
    <w:proofErr w:type="spellEnd"/>
    <w:r w:rsidR="00412129">
      <w:rPr>
        <w:rFonts w:ascii="Gotham Rounded Book" w:hAnsi="Gotham Rounded Book" w:cs="Arial"/>
        <w:color w:val="FFFFFF" w:themeColor="background1"/>
        <w:sz w:val="14"/>
        <w:szCs w:val="14"/>
      </w:rPr>
      <w:t xml:space="preserve"> </w:t>
    </w:r>
    <w:proofErr w:type="spellStart"/>
    <w:r w:rsidR="00412129">
      <w:rPr>
        <w:rFonts w:ascii="Gotham Rounded Book" w:hAnsi="Gotham Rounded Book" w:cs="Arial"/>
        <w:color w:val="FFFFFF" w:themeColor="background1"/>
        <w:sz w:val="14"/>
        <w:szCs w:val="14"/>
      </w:rPr>
      <w:t>morning</w:t>
    </w:r>
    <w:proofErr w:type="spellEnd"/>
    <w:r w:rsidR="00412129">
      <w:rPr>
        <w:rFonts w:ascii="Gotham Rounded Book" w:hAnsi="Gotham Rounded Book" w:cs="Arial"/>
        <w:color w:val="FFFFFF" w:themeColor="background1"/>
        <w:sz w:val="14"/>
        <w:szCs w:val="14"/>
      </w:rPr>
      <w:t xml:space="preserve"> in Tyresta </w:t>
    </w:r>
    <w:proofErr w:type="spellStart"/>
    <w:r w:rsidR="00412129">
      <w:rPr>
        <w:rFonts w:ascii="Gotham Rounded Book" w:hAnsi="Gotham Rounded Book" w:cs="Arial"/>
        <w:color w:val="FFFFFF" w:themeColor="background1"/>
        <w:sz w:val="14"/>
        <w:szCs w:val="14"/>
      </w:rPr>
      <w:t>village</w:t>
    </w:r>
    <w:proofErr w:type="spellEnd"/>
    <w:r w:rsidR="007842A4" w:rsidRPr="00BF5F1B">
      <w:rPr>
        <w:rFonts w:ascii="Gotham Rounded Book" w:hAnsi="Gotham Rounded Book" w:cs="Arial"/>
        <w:color w:val="FFFFFF" w:themeColor="background1"/>
        <w:sz w:val="14"/>
        <w:szCs w:val="14"/>
      </w:rPr>
      <w:t xml:space="preserve">. </w:t>
    </w:r>
    <w:r w:rsidR="00412129">
      <w:rPr>
        <w:rFonts w:ascii="Gotham Rounded Book" w:hAnsi="Gotham Rounded Book" w:cs="Arial"/>
        <w:color w:val="FFFFFF" w:themeColor="background1"/>
        <w:sz w:val="14"/>
        <w:szCs w:val="14"/>
      </w:rPr>
      <w:t xml:space="preserve">Lat </w:t>
    </w:r>
    <w:proofErr w:type="gramStart"/>
    <w:r w:rsidR="00412129" w:rsidRPr="00412129">
      <w:rPr>
        <w:rFonts w:ascii="Gotham Rounded Book" w:hAnsi="Gotham Rounded Book" w:cs="Arial"/>
        <w:color w:val="FFFFFF" w:themeColor="background1"/>
        <w:sz w:val="14"/>
        <w:szCs w:val="14"/>
      </w:rPr>
      <w:t>59.16937</w:t>
    </w:r>
    <w:proofErr w:type="gramEnd"/>
    <w:r w:rsidR="00412129" w:rsidRPr="00412129">
      <w:rPr>
        <w:rFonts w:ascii="Gotham Rounded Book" w:hAnsi="Gotham Rounded Book" w:cs="Arial"/>
        <w:color w:val="FFFFFF" w:themeColor="background1"/>
        <w:sz w:val="14"/>
        <w:szCs w:val="14"/>
      </w:rPr>
      <w:t xml:space="preserve">, </w:t>
    </w:r>
    <w:r w:rsidR="00412129">
      <w:rPr>
        <w:rFonts w:ascii="Gotham Rounded Book" w:hAnsi="Gotham Rounded Book" w:cs="Arial"/>
        <w:color w:val="FFFFFF" w:themeColor="background1"/>
        <w:sz w:val="14"/>
        <w:szCs w:val="14"/>
      </w:rPr>
      <w:t xml:space="preserve">long </w:t>
    </w:r>
    <w:r w:rsidR="00412129" w:rsidRPr="00412129">
      <w:rPr>
        <w:rFonts w:ascii="Gotham Rounded Book" w:hAnsi="Gotham Rounded Book" w:cs="Arial"/>
        <w:color w:val="FFFFFF" w:themeColor="background1"/>
        <w:sz w:val="14"/>
        <w:szCs w:val="14"/>
      </w:rPr>
      <w:t>18.23909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18618" w14:textId="77777777" w:rsidR="00412129" w:rsidRDefault="0041212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6058E6" w14:textId="77777777" w:rsidR="00EE38C3" w:rsidRDefault="00EE38C3" w:rsidP="00877134">
      <w:pPr>
        <w:spacing w:after="0" w:line="240" w:lineRule="auto"/>
      </w:pPr>
      <w:r>
        <w:separator/>
      </w:r>
    </w:p>
  </w:footnote>
  <w:footnote w:type="continuationSeparator" w:id="0">
    <w:p w14:paraId="6811A0CA" w14:textId="77777777" w:rsidR="00EE38C3" w:rsidRDefault="00EE38C3" w:rsidP="008771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95762" w14:textId="77777777" w:rsidR="00412129" w:rsidRDefault="0041212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0BBC8" w14:textId="77777777" w:rsidR="00877134" w:rsidRDefault="007842A4" w:rsidP="00877134">
    <w:pPr>
      <w:pStyle w:val="Sidhuvud"/>
      <w:tabs>
        <w:tab w:val="clear" w:pos="4536"/>
        <w:tab w:val="clear" w:pos="9072"/>
        <w:tab w:val="left" w:pos="291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7A7E7ABA" wp14:editId="61372003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82074" cy="10724967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074" cy="107249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D40967" wp14:editId="537986FD">
              <wp:simplePos x="0" y="0"/>
              <wp:positionH relativeFrom="column">
                <wp:posOffset>45085</wp:posOffset>
              </wp:positionH>
              <wp:positionV relativeFrom="paragraph">
                <wp:posOffset>198120</wp:posOffset>
              </wp:positionV>
              <wp:extent cx="5676900" cy="8343900"/>
              <wp:effectExtent l="0" t="0" r="0" b="0"/>
              <wp:wrapNone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76900" cy="83439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A1389D8" id="Rectangle 48" o:spid="_x0000_s1026" style="position:absolute;margin-left:3.55pt;margin-top:15.6pt;width:447pt;height:65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" fillcolor="white [3201]" stroked="f" strokeweight="1pt"/>
          </w:pict>
        </mc:Fallback>
      </mc:AlternateContent>
    </w:r>
    <w:r w:rsidR="0087713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EAB4E" w14:textId="77777777" w:rsidR="00412129" w:rsidRDefault="0041212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42FC5"/>
    <w:multiLevelType w:val="hybridMultilevel"/>
    <w:tmpl w:val="9C6C8088"/>
    <w:lvl w:ilvl="0" w:tplc="EB62ACD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7705BA"/>
    <w:multiLevelType w:val="hybridMultilevel"/>
    <w:tmpl w:val="6E423306"/>
    <w:lvl w:ilvl="0" w:tplc="53A8CCD4">
      <w:start w:val="8"/>
      <w:numFmt w:val="bullet"/>
      <w:lvlText w:val="-"/>
      <w:lvlJc w:val="left"/>
      <w:pPr>
        <w:ind w:left="1353" w:hanging="360"/>
      </w:pPr>
      <w:rPr>
        <w:rFonts w:ascii="Gotham Rounded Book" w:eastAsiaTheme="minorHAnsi" w:hAnsi="Gotham Rounded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29D57FB3"/>
    <w:multiLevelType w:val="hybridMultilevel"/>
    <w:tmpl w:val="A2507062"/>
    <w:lvl w:ilvl="0" w:tplc="2C5AD88A">
      <w:start w:val="8"/>
      <w:numFmt w:val="bullet"/>
      <w:lvlText w:val="-"/>
      <w:lvlJc w:val="left"/>
      <w:pPr>
        <w:ind w:left="1713" w:hanging="360"/>
      </w:pPr>
      <w:rPr>
        <w:rFonts w:ascii="Gotham Rounded Book" w:eastAsiaTheme="minorHAnsi" w:hAnsi="Gotham Rounded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4DA15900"/>
    <w:multiLevelType w:val="hybridMultilevel"/>
    <w:tmpl w:val="AEF4452C"/>
    <w:lvl w:ilvl="0" w:tplc="C7885A4C">
      <w:start w:val="8"/>
      <w:numFmt w:val="bullet"/>
      <w:lvlText w:val=""/>
      <w:lvlJc w:val="left"/>
      <w:pPr>
        <w:ind w:left="1353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5CED3C86"/>
    <w:multiLevelType w:val="hybridMultilevel"/>
    <w:tmpl w:val="7B2EF266"/>
    <w:lvl w:ilvl="0" w:tplc="F998F03A">
      <w:start w:val="8"/>
      <w:numFmt w:val="bullet"/>
      <w:lvlText w:val="-"/>
      <w:lvlJc w:val="left"/>
      <w:pPr>
        <w:ind w:left="1353" w:hanging="360"/>
      </w:pPr>
      <w:rPr>
        <w:rFonts w:ascii="Gotham Rounded Book" w:eastAsiaTheme="minorHAnsi" w:hAnsi="Gotham Rounded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 w15:restartNumberingAfterBreak="0">
    <w:nsid w:val="5F4D6A51"/>
    <w:multiLevelType w:val="hybridMultilevel"/>
    <w:tmpl w:val="52F6FE62"/>
    <w:lvl w:ilvl="0" w:tplc="7DB60D22">
      <w:start w:val="7"/>
      <w:numFmt w:val="bullet"/>
      <w:lvlText w:val="-"/>
      <w:lvlJc w:val="left"/>
      <w:pPr>
        <w:ind w:left="1353" w:hanging="360"/>
      </w:pPr>
      <w:rPr>
        <w:rFonts w:ascii="Gotham Rounded Book" w:eastAsiaTheme="minorHAnsi" w:hAnsi="Gotham Rounded Book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1764304634">
    <w:abstractNumId w:val="0"/>
  </w:num>
  <w:num w:numId="2" w16cid:durableId="814420567">
    <w:abstractNumId w:val="5"/>
  </w:num>
  <w:num w:numId="3" w16cid:durableId="1978992752">
    <w:abstractNumId w:val="3"/>
  </w:num>
  <w:num w:numId="4" w16cid:durableId="1232160347">
    <w:abstractNumId w:val="2"/>
  </w:num>
  <w:num w:numId="5" w16cid:durableId="127280855">
    <w:abstractNumId w:val="1"/>
  </w:num>
  <w:num w:numId="6" w16cid:durableId="1028456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isplayBackgroundShap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DB0"/>
    <w:rsid w:val="00015F77"/>
    <w:rsid w:val="00017A4E"/>
    <w:rsid w:val="00054BC4"/>
    <w:rsid w:val="00057386"/>
    <w:rsid w:val="00083E2B"/>
    <w:rsid w:val="00097384"/>
    <w:rsid w:val="000A60B0"/>
    <w:rsid w:val="000B5F8B"/>
    <w:rsid w:val="000C0413"/>
    <w:rsid w:val="000C1037"/>
    <w:rsid w:val="000E5ABF"/>
    <w:rsid w:val="000F2569"/>
    <w:rsid w:val="000F3C16"/>
    <w:rsid w:val="001358A1"/>
    <w:rsid w:val="00153AC7"/>
    <w:rsid w:val="0018419D"/>
    <w:rsid w:val="00185712"/>
    <w:rsid w:val="00185A8C"/>
    <w:rsid w:val="00185D04"/>
    <w:rsid w:val="001D2E7F"/>
    <w:rsid w:val="001E31EF"/>
    <w:rsid w:val="00225314"/>
    <w:rsid w:val="002464A8"/>
    <w:rsid w:val="0025008D"/>
    <w:rsid w:val="0029107B"/>
    <w:rsid w:val="00297F6A"/>
    <w:rsid w:val="002B0172"/>
    <w:rsid w:val="002B4419"/>
    <w:rsid w:val="002D141A"/>
    <w:rsid w:val="002D4AF7"/>
    <w:rsid w:val="002E397E"/>
    <w:rsid w:val="002F25D8"/>
    <w:rsid w:val="003140A3"/>
    <w:rsid w:val="00330726"/>
    <w:rsid w:val="003418FD"/>
    <w:rsid w:val="00345250"/>
    <w:rsid w:val="00347AF7"/>
    <w:rsid w:val="00363CD9"/>
    <w:rsid w:val="003668A7"/>
    <w:rsid w:val="00380B80"/>
    <w:rsid w:val="00390B5D"/>
    <w:rsid w:val="003B4883"/>
    <w:rsid w:val="003C2051"/>
    <w:rsid w:val="003D3455"/>
    <w:rsid w:val="00412129"/>
    <w:rsid w:val="00414149"/>
    <w:rsid w:val="00433692"/>
    <w:rsid w:val="004343BB"/>
    <w:rsid w:val="00434A4B"/>
    <w:rsid w:val="004554BE"/>
    <w:rsid w:val="00460714"/>
    <w:rsid w:val="0048204D"/>
    <w:rsid w:val="00486B32"/>
    <w:rsid w:val="004E060B"/>
    <w:rsid w:val="004E0EDC"/>
    <w:rsid w:val="00505C90"/>
    <w:rsid w:val="0052583A"/>
    <w:rsid w:val="00576890"/>
    <w:rsid w:val="005D1092"/>
    <w:rsid w:val="005D4BD9"/>
    <w:rsid w:val="005E788A"/>
    <w:rsid w:val="00656C6D"/>
    <w:rsid w:val="0065779C"/>
    <w:rsid w:val="006665D6"/>
    <w:rsid w:val="00687D8F"/>
    <w:rsid w:val="006960E4"/>
    <w:rsid w:val="006A2692"/>
    <w:rsid w:val="006D713D"/>
    <w:rsid w:val="00744260"/>
    <w:rsid w:val="00750C98"/>
    <w:rsid w:val="00752342"/>
    <w:rsid w:val="00752C13"/>
    <w:rsid w:val="00760FFC"/>
    <w:rsid w:val="007628C1"/>
    <w:rsid w:val="007842A4"/>
    <w:rsid w:val="007A0286"/>
    <w:rsid w:val="007D0628"/>
    <w:rsid w:val="007E40F1"/>
    <w:rsid w:val="008129E0"/>
    <w:rsid w:val="0081624B"/>
    <w:rsid w:val="00820191"/>
    <w:rsid w:val="008466FE"/>
    <w:rsid w:val="00863CB0"/>
    <w:rsid w:val="00877134"/>
    <w:rsid w:val="008826E7"/>
    <w:rsid w:val="00896E4B"/>
    <w:rsid w:val="008A5F12"/>
    <w:rsid w:val="008A6A3C"/>
    <w:rsid w:val="008B4FB8"/>
    <w:rsid w:val="008C1062"/>
    <w:rsid w:val="008E72F1"/>
    <w:rsid w:val="00916821"/>
    <w:rsid w:val="0092651E"/>
    <w:rsid w:val="00927CFE"/>
    <w:rsid w:val="00972D24"/>
    <w:rsid w:val="00A212FC"/>
    <w:rsid w:val="00A75ECC"/>
    <w:rsid w:val="00A91F36"/>
    <w:rsid w:val="00AB2289"/>
    <w:rsid w:val="00AB7A7B"/>
    <w:rsid w:val="00AD1B9A"/>
    <w:rsid w:val="00AD5A72"/>
    <w:rsid w:val="00B20AEC"/>
    <w:rsid w:val="00B239B7"/>
    <w:rsid w:val="00B257F2"/>
    <w:rsid w:val="00B66565"/>
    <w:rsid w:val="00B7488D"/>
    <w:rsid w:val="00B77391"/>
    <w:rsid w:val="00B82B34"/>
    <w:rsid w:val="00B92544"/>
    <w:rsid w:val="00BB0B8B"/>
    <w:rsid w:val="00BB39F9"/>
    <w:rsid w:val="00BE69B6"/>
    <w:rsid w:val="00BE70AD"/>
    <w:rsid w:val="00BF5F1B"/>
    <w:rsid w:val="00C24B1A"/>
    <w:rsid w:val="00C34824"/>
    <w:rsid w:val="00C572E8"/>
    <w:rsid w:val="00C70C20"/>
    <w:rsid w:val="00C87A00"/>
    <w:rsid w:val="00CA1ABD"/>
    <w:rsid w:val="00CA2C98"/>
    <w:rsid w:val="00CE30EA"/>
    <w:rsid w:val="00CF3C05"/>
    <w:rsid w:val="00D2783B"/>
    <w:rsid w:val="00D3467B"/>
    <w:rsid w:val="00D51D40"/>
    <w:rsid w:val="00D6395C"/>
    <w:rsid w:val="00DA7722"/>
    <w:rsid w:val="00DB6CC9"/>
    <w:rsid w:val="00DB7DB0"/>
    <w:rsid w:val="00DE2282"/>
    <w:rsid w:val="00DF5CB5"/>
    <w:rsid w:val="00E073E9"/>
    <w:rsid w:val="00E22782"/>
    <w:rsid w:val="00E33C48"/>
    <w:rsid w:val="00E45C8F"/>
    <w:rsid w:val="00E508AD"/>
    <w:rsid w:val="00E538AA"/>
    <w:rsid w:val="00E62843"/>
    <w:rsid w:val="00E72787"/>
    <w:rsid w:val="00E832ED"/>
    <w:rsid w:val="00E93E8B"/>
    <w:rsid w:val="00EA6F09"/>
    <w:rsid w:val="00EB4A77"/>
    <w:rsid w:val="00EE38C3"/>
    <w:rsid w:val="00F23336"/>
    <w:rsid w:val="00F23866"/>
    <w:rsid w:val="00F3337F"/>
    <w:rsid w:val="00F36D9A"/>
    <w:rsid w:val="00F60343"/>
    <w:rsid w:val="00F667D8"/>
    <w:rsid w:val="00F72F7F"/>
    <w:rsid w:val="00FF3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1C65CA"/>
  <w15:chartTrackingRefBased/>
  <w15:docId w15:val="{7245B345-8D57-4B1A-9B2C-F7225446F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877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77134"/>
  </w:style>
  <w:style w:type="paragraph" w:styleId="Sidfot">
    <w:name w:val="footer"/>
    <w:basedOn w:val="Normal"/>
    <w:link w:val="SidfotChar"/>
    <w:uiPriority w:val="99"/>
    <w:unhideWhenUsed/>
    <w:rsid w:val="00877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77134"/>
  </w:style>
  <w:style w:type="character" w:styleId="Hyperlnk">
    <w:name w:val="Hyperlink"/>
    <w:basedOn w:val="Standardstycketeckensnitt"/>
    <w:uiPriority w:val="99"/>
    <w:unhideWhenUsed/>
    <w:rsid w:val="00E22782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E22782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0C1037"/>
    <w:pPr>
      <w:ind w:left="720"/>
      <w:contextualSpacing/>
    </w:pPr>
  </w:style>
  <w:style w:type="table" w:styleId="Tabellrutnt">
    <w:name w:val="Table Grid"/>
    <w:basedOn w:val="Normaltabell"/>
    <w:uiPriority w:val="39"/>
    <w:rsid w:val="00927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Koivum&#228;ki\Stiftelsen%20Tyrestaskogen\Stiftelsen%20Tyrestaskogen%20-%20Gemensam\Kommunikation\Mallar%20STS\Affischmallar%20enl.%20sveriges%20nationalparker\Affischmall%20tyresta%20by%20dimma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B4CDF1F195C4BA6A70B0038663160" ma:contentTypeVersion="13" ma:contentTypeDescription="Create a new document." ma:contentTypeScope="" ma:versionID="e0d90b14c2db898d035d27f72ce3b095">
  <xsd:schema xmlns:xsd="http://www.w3.org/2001/XMLSchema" xmlns:xs="http://www.w3.org/2001/XMLSchema" xmlns:p="http://schemas.microsoft.com/office/2006/metadata/properties" xmlns:ns2="847747a8-b65a-4505-b5cb-8be3d1f9ebfc" xmlns:ns3="19a2eceb-479e-4a44-a9f7-584c7a40638d" targetNamespace="http://schemas.microsoft.com/office/2006/metadata/properties" ma:root="true" ma:fieldsID="e1b46f756f697bc581fa2f289008b791" ns2:_="" ns3:_="">
    <xsd:import namespace="847747a8-b65a-4505-b5cb-8be3d1f9ebfc"/>
    <xsd:import namespace="19a2eceb-479e-4a44-a9f7-584c7a4063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747a8-b65a-4505-b5cb-8be3d1f9eb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2eceb-479e-4a44-a9f7-584c7a40638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D974D2-A6B6-4173-BE0F-27B0BBEE805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2E4C82-4F00-46DD-A4EA-E724C9BBC3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C384649-E698-4EAD-A192-AC1F45CBAE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A13D4E-3B97-4549-97C9-46F17ADE1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747a8-b65a-4505-b5cb-8be3d1f9ebfc"/>
    <ds:schemaRef ds:uri="19a2eceb-479e-4a44-a9f7-584c7a4063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Affischmall tyresta by dimma</Template>
  <TotalTime>18</TotalTime>
  <Pages>1</Pages>
  <Words>100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Koivumäki</dc:creator>
  <cp:keywords/>
  <dc:description/>
  <cp:lastModifiedBy>Laura Koivumäki</cp:lastModifiedBy>
  <cp:revision>19</cp:revision>
  <cp:lastPrinted>2021-10-08T10:41:00Z</cp:lastPrinted>
  <dcterms:created xsi:type="dcterms:W3CDTF">2021-12-20T08:59:00Z</dcterms:created>
  <dcterms:modified xsi:type="dcterms:W3CDTF">2022-04-07T12:03:00Z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0x01010016AB4CDF1F195C4BA6A70B0038663160</vt:lpwstr>
  </property>
</Properties>
</file>